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58C2E3" w14:textId="77777777" w:rsidR="00120349" w:rsidRDefault="0012034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63"/>
        <w:gridCol w:w="6963"/>
      </w:tblGrid>
      <w:tr w:rsidR="00120349" w14:paraId="393F5BBE" w14:textId="77777777" w:rsidTr="009F2924">
        <w:trPr>
          <w:trHeight w:val="1976"/>
        </w:trPr>
        <w:tc>
          <w:tcPr>
            <w:tcW w:w="6963" w:type="dxa"/>
          </w:tcPr>
          <w:p w14:paraId="28E4A196" w14:textId="77777777" w:rsidR="00120349" w:rsidRDefault="00120349" w:rsidP="00120349">
            <w:pPr>
              <w:jc w:val="center"/>
            </w:pPr>
          </w:p>
          <w:p w14:paraId="394B0C9F" w14:textId="77777777" w:rsidR="00120349" w:rsidRDefault="00120349" w:rsidP="00120349">
            <w:pPr>
              <w:jc w:val="center"/>
            </w:pPr>
          </w:p>
          <w:p w14:paraId="27836E7B" w14:textId="6617C770" w:rsidR="00120349" w:rsidRPr="009F2924" w:rsidRDefault="00120349" w:rsidP="00120349">
            <w:pPr>
              <w:jc w:val="center"/>
              <w:rPr>
                <w:sz w:val="48"/>
                <w:szCs w:val="48"/>
              </w:rPr>
            </w:pPr>
            <w:r w:rsidRPr="009F2924">
              <w:rPr>
                <w:sz w:val="48"/>
                <w:szCs w:val="48"/>
              </w:rPr>
              <w:t>Self-Assessment</w:t>
            </w:r>
          </w:p>
        </w:tc>
        <w:tc>
          <w:tcPr>
            <w:tcW w:w="6963" w:type="dxa"/>
          </w:tcPr>
          <w:p w14:paraId="108BA83D" w14:textId="58C1DBE3" w:rsidR="00120349" w:rsidRDefault="00120349" w:rsidP="00120349">
            <w:pPr>
              <w:jc w:val="center"/>
            </w:pPr>
          </w:p>
          <w:p w14:paraId="201D885B" w14:textId="77777777" w:rsidR="00120349" w:rsidRDefault="00120349" w:rsidP="00120349">
            <w:pPr>
              <w:jc w:val="center"/>
            </w:pPr>
          </w:p>
          <w:p w14:paraId="37FCBBF6" w14:textId="2AF83EBD" w:rsidR="00120349" w:rsidRPr="009F2924" w:rsidRDefault="00120349" w:rsidP="00120349">
            <w:pPr>
              <w:jc w:val="center"/>
              <w:rPr>
                <w:sz w:val="48"/>
                <w:szCs w:val="48"/>
              </w:rPr>
            </w:pPr>
            <w:r w:rsidRPr="009F2924">
              <w:rPr>
                <w:sz w:val="48"/>
                <w:szCs w:val="48"/>
              </w:rPr>
              <w:t>Peer Assessment</w:t>
            </w:r>
          </w:p>
          <w:p w14:paraId="59F1C3FA" w14:textId="77777777" w:rsidR="00120349" w:rsidRPr="009F2924" w:rsidRDefault="00120349">
            <w:pPr>
              <w:rPr>
                <w:sz w:val="48"/>
                <w:szCs w:val="48"/>
              </w:rPr>
            </w:pPr>
          </w:p>
          <w:p w14:paraId="7832359A" w14:textId="4F218852" w:rsidR="00120349" w:rsidRDefault="00120349"/>
        </w:tc>
      </w:tr>
    </w:tbl>
    <w:p w14:paraId="3363FB2D" w14:textId="12268C47" w:rsidR="002D4170" w:rsidRDefault="00FE2FB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63"/>
        <w:gridCol w:w="6963"/>
      </w:tblGrid>
      <w:tr w:rsidR="00120349" w14:paraId="73F9F6AD" w14:textId="77777777" w:rsidTr="009F2924">
        <w:trPr>
          <w:trHeight w:val="2412"/>
        </w:trPr>
        <w:tc>
          <w:tcPr>
            <w:tcW w:w="6963" w:type="dxa"/>
          </w:tcPr>
          <w:p w14:paraId="3321122A" w14:textId="7FEADAF8" w:rsidR="00120349" w:rsidRPr="0045093D" w:rsidRDefault="00120349">
            <w:pPr>
              <w:rPr>
                <w:i/>
              </w:rPr>
            </w:pPr>
            <w:r w:rsidRPr="0045093D">
              <w:rPr>
                <w:b/>
              </w:rPr>
              <w:t>What is the work?</w:t>
            </w:r>
            <w:r w:rsidR="00E2666D">
              <w:t xml:space="preserve"> </w:t>
            </w:r>
            <w:r w:rsidR="009C0CF6" w:rsidRPr="0045093D">
              <w:rPr>
                <w:i/>
              </w:rPr>
              <w:t xml:space="preserve">For </w:t>
            </w:r>
            <w:proofErr w:type="spellStart"/>
            <w:r w:rsidR="009C0CF6" w:rsidRPr="0045093D">
              <w:rPr>
                <w:i/>
              </w:rPr>
              <w:t>eg</w:t>
            </w:r>
            <w:proofErr w:type="spellEnd"/>
            <w:r w:rsidR="009C0CF6" w:rsidRPr="0045093D">
              <w:rPr>
                <w:i/>
              </w:rPr>
              <w:t xml:space="preserve">. Theme, tasks, </w:t>
            </w:r>
            <w:r w:rsidR="0045093D" w:rsidRPr="0045093D">
              <w:rPr>
                <w:i/>
              </w:rPr>
              <w:t>activities</w:t>
            </w:r>
            <w:r w:rsidR="00FE2FBD">
              <w:rPr>
                <w:i/>
              </w:rPr>
              <w:t>, researching, drawing, type of practical?</w:t>
            </w:r>
          </w:p>
          <w:p w14:paraId="56A2C689" w14:textId="77777777" w:rsidR="00120349" w:rsidRDefault="00120349"/>
          <w:p w14:paraId="3BA9384D" w14:textId="77777777" w:rsidR="00120349" w:rsidRDefault="00120349"/>
          <w:p w14:paraId="21000E56" w14:textId="77777777" w:rsidR="00120349" w:rsidRDefault="00120349"/>
          <w:p w14:paraId="5F6CB05F" w14:textId="65E1C2EE" w:rsidR="00120349" w:rsidRDefault="00120349"/>
        </w:tc>
        <w:tc>
          <w:tcPr>
            <w:tcW w:w="6963" w:type="dxa"/>
          </w:tcPr>
          <w:p w14:paraId="67B709A5" w14:textId="7881415C" w:rsidR="00120349" w:rsidRDefault="005C3CCE">
            <w:r w:rsidRPr="0045093D">
              <w:rPr>
                <w:b/>
              </w:rPr>
              <w:t>Did the student complete ALL tasks</w:t>
            </w:r>
            <w:r w:rsidR="00325B63" w:rsidRPr="0045093D">
              <w:rPr>
                <w:b/>
              </w:rPr>
              <w:t xml:space="preserve">? </w:t>
            </w:r>
            <w:r w:rsidR="0045093D" w:rsidRPr="0045093D">
              <w:rPr>
                <w:i/>
              </w:rPr>
              <w:t>Against the checklist</w:t>
            </w:r>
          </w:p>
        </w:tc>
      </w:tr>
      <w:tr w:rsidR="00120349" w14:paraId="7C369847" w14:textId="77777777" w:rsidTr="009F2924">
        <w:trPr>
          <w:trHeight w:val="2437"/>
        </w:trPr>
        <w:tc>
          <w:tcPr>
            <w:tcW w:w="6963" w:type="dxa"/>
          </w:tcPr>
          <w:p w14:paraId="467EFB59" w14:textId="1EFD8BDA" w:rsidR="00120349" w:rsidRPr="0045093D" w:rsidRDefault="005C3CCE">
            <w:pPr>
              <w:rPr>
                <w:i/>
              </w:rPr>
            </w:pPr>
            <w:r w:rsidRPr="0045093D">
              <w:rPr>
                <w:b/>
              </w:rPr>
              <w:t>Are</w:t>
            </w:r>
            <w:r w:rsidR="00120349" w:rsidRPr="0045093D">
              <w:rPr>
                <w:b/>
              </w:rPr>
              <w:t xml:space="preserve"> </w:t>
            </w:r>
            <w:r w:rsidRPr="0045093D">
              <w:rPr>
                <w:b/>
              </w:rPr>
              <w:t>my practical tasks</w:t>
            </w:r>
            <w:r w:rsidR="00120349" w:rsidRPr="0045093D">
              <w:rPr>
                <w:b/>
              </w:rPr>
              <w:t xml:space="preserve"> well made?</w:t>
            </w:r>
            <w:r>
              <w:t xml:space="preserve"> </w:t>
            </w:r>
            <w:r w:rsidR="002B3496" w:rsidRPr="0045093D">
              <w:rPr>
                <w:i/>
              </w:rPr>
              <w:t xml:space="preserve"> What creative process skills did you apply?</w:t>
            </w:r>
            <w:r w:rsidR="001301FC" w:rsidRPr="0045093D">
              <w:rPr>
                <w:i/>
              </w:rPr>
              <w:t xml:space="preserve"> For </w:t>
            </w:r>
            <w:proofErr w:type="spellStart"/>
            <w:r w:rsidR="001301FC" w:rsidRPr="0045093D">
              <w:rPr>
                <w:i/>
              </w:rPr>
              <w:t>eg</w:t>
            </w:r>
            <w:proofErr w:type="spellEnd"/>
            <w:r w:rsidR="001301FC" w:rsidRPr="0045093D">
              <w:rPr>
                <w:i/>
              </w:rPr>
              <w:t>. Reading, observing, asking questions, exploring.</w:t>
            </w:r>
          </w:p>
          <w:p w14:paraId="34C18C45" w14:textId="77777777" w:rsidR="00120349" w:rsidRDefault="00120349"/>
          <w:p w14:paraId="26236812" w14:textId="77777777" w:rsidR="00120349" w:rsidRDefault="00120349"/>
          <w:p w14:paraId="57792EBA" w14:textId="3DA74F29" w:rsidR="00120349" w:rsidRDefault="00120349"/>
        </w:tc>
        <w:tc>
          <w:tcPr>
            <w:tcW w:w="6963" w:type="dxa"/>
          </w:tcPr>
          <w:p w14:paraId="5F02745A" w14:textId="2E9BEDD8" w:rsidR="00120349" w:rsidRDefault="00325B63">
            <w:r w:rsidRPr="0045093D">
              <w:rPr>
                <w:b/>
              </w:rPr>
              <w:t>What is the best part of their work?</w:t>
            </w:r>
            <w:r>
              <w:t xml:space="preserve"> </w:t>
            </w:r>
            <w:r w:rsidR="003E299E" w:rsidRPr="0045093D">
              <w:rPr>
                <w:i/>
              </w:rPr>
              <w:t>How does it make you feel?</w:t>
            </w:r>
          </w:p>
        </w:tc>
      </w:tr>
      <w:tr w:rsidR="00120349" w14:paraId="5B3EE8A5" w14:textId="77777777" w:rsidTr="009F2924">
        <w:trPr>
          <w:trHeight w:val="2910"/>
        </w:trPr>
        <w:tc>
          <w:tcPr>
            <w:tcW w:w="6963" w:type="dxa"/>
          </w:tcPr>
          <w:p w14:paraId="686C37D8" w14:textId="5E185C3C" w:rsidR="00120349" w:rsidRPr="001301FC" w:rsidRDefault="00120349">
            <w:pPr>
              <w:rPr>
                <w:i/>
              </w:rPr>
            </w:pPr>
            <w:bookmarkStart w:id="0" w:name="_GoBack"/>
            <w:r w:rsidRPr="00FE2FBD">
              <w:rPr>
                <w:b/>
              </w:rPr>
              <w:t xml:space="preserve">Have </w:t>
            </w:r>
            <w:r w:rsidR="005C3CCE" w:rsidRPr="00FE2FBD">
              <w:rPr>
                <w:b/>
              </w:rPr>
              <w:t xml:space="preserve">I </w:t>
            </w:r>
            <w:r w:rsidRPr="00FE2FBD">
              <w:rPr>
                <w:b/>
              </w:rPr>
              <w:t xml:space="preserve">completed </w:t>
            </w:r>
            <w:r w:rsidR="005C3CCE" w:rsidRPr="00FE2FBD">
              <w:rPr>
                <w:b/>
              </w:rPr>
              <w:t>the</w:t>
            </w:r>
            <w:r w:rsidRPr="00FE2FBD">
              <w:rPr>
                <w:b/>
              </w:rPr>
              <w:t xml:space="preserve"> </w:t>
            </w:r>
            <w:r w:rsidR="005C3CCE" w:rsidRPr="00FE2FBD">
              <w:rPr>
                <w:b/>
              </w:rPr>
              <w:t xml:space="preserve">written </w:t>
            </w:r>
            <w:r w:rsidRPr="00FE2FBD">
              <w:rPr>
                <w:b/>
              </w:rPr>
              <w:t>research</w:t>
            </w:r>
            <w:r w:rsidR="005C3CCE" w:rsidRPr="00FE2FBD">
              <w:rPr>
                <w:b/>
              </w:rPr>
              <w:t xml:space="preserve"> in my own words?</w:t>
            </w:r>
            <w:r w:rsidR="005C3CCE">
              <w:t xml:space="preserve"> </w:t>
            </w:r>
            <w:bookmarkEnd w:id="0"/>
            <w:r w:rsidR="005C3CCE">
              <w:t>What did I use to help?</w:t>
            </w:r>
            <w:r w:rsidR="001301FC">
              <w:t xml:space="preserve"> </w:t>
            </w:r>
            <w:r w:rsidR="001301FC" w:rsidRPr="001301FC">
              <w:rPr>
                <w:i/>
              </w:rPr>
              <w:t xml:space="preserve">For </w:t>
            </w:r>
            <w:proofErr w:type="spellStart"/>
            <w:r w:rsidR="001301FC" w:rsidRPr="001301FC">
              <w:rPr>
                <w:i/>
              </w:rPr>
              <w:t>eg</w:t>
            </w:r>
            <w:proofErr w:type="spellEnd"/>
            <w:r w:rsidR="001301FC" w:rsidRPr="001301FC">
              <w:rPr>
                <w:i/>
              </w:rPr>
              <w:t>. How to Videos on YouTube</w:t>
            </w:r>
            <w:r w:rsidR="001301FC">
              <w:rPr>
                <w:i/>
              </w:rPr>
              <w:t>, teacher demos.</w:t>
            </w:r>
          </w:p>
          <w:p w14:paraId="1C9601CB" w14:textId="77777777" w:rsidR="00120349" w:rsidRDefault="00120349"/>
          <w:p w14:paraId="53F0D96F" w14:textId="77777777" w:rsidR="00120349" w:rsidRDefault="00120349"/>
          <w:p w14:paraId="557CD819" w14:textId="1FB5BF04" w:rsidR="00120349" w:rsidRDefault="00120349"/>
        </w:tc>
        <w:tc>
          <w:tcPr>
            <w:tcW w:w="6963" w:type="dxa"/>
          </w:tcPr>
          <w:p w14:paraId="3B6483D8" w14:textId="77777777" w:rsidR="00120349" w:rsidRPr="0045093D" w:rsidRDefault="00325B63">
            <w:pPr>
              <w:rPr>
                <w:b/>
              </w:rPr>
            </w:pPr>
            <w:r w:rsidRPr="0045093D">
              <w:rPr>
                <w:b/>
              </w:rPr>
              <w:t xml:space="preserve">Is their anything they have done you could have done to improve your work? </w:t>
            </w:r>
          </w:p>
          <w:p w14:paraId="43FC40EF" w14:textId="77777777" w:rsidR="00325B63" w:rsidRDefault="00325B63"/>
          <w:p w14:paraId="0F1C876D" w14:textId="77777777" w:rsidR="00325B63" w:rsidRDefault="00325B63"/>
          <w:p w14:paraId="6D58A829" w14:textId="77777777" w:rsidR="00325B63" w:rsidRDefault="00325B63"/>
          <w:p w14:paraId="317B1E1C" w14:textId="54842A53" w:rsidR="00325B63" w:rsidRDefault="00325B63"/>
        </w:tc>
      </w:tr>
      <w:tr w:rsidR="00120349" w14:paraId="4BB02450" w14:textId="77777777" w:rsidTr="009F2924">
        <w:trPr>
          <w:trHeight w:val="2412"/>
        </w:trPr>
        <w:tc>
          <w:tcPr>
            <w:tcW w:w="6963" w:type="dxa"/>
          </w:tcPr>
          <w:p w14:paraId="7477EA51" w14:textId="6AF7F0C8" w:rsidR="00120349" w:rsidRDefault="005C3CCE">
            <w:r w:rsidRPr="0045093D">
              <w:rPr>
                <w:b/>
              </w:rPr>
              <w:t>What did I find most challenging</w:t>
            </w:r>
            <w:r>
              <w:t xml:space="preserve">? </w:t>
            </w:r>
            <w:r w:rsidR="001301FC">
              <w:t xml:space="preserve">For </w:t>
            </w:r>
            <w:proofErr w:type="spellStart"/>
            <w:r w:rsidR="001301FC">
              <w:t>eg</w:t>
            </w:r>
            <w:proofErr w:type="spellEnd"/>
            <w:r w:rsidR="001301FC">
              <w:t>. Using machinery, measuring</w:t>
            </w:r>
            <w:r w:rsidR="009C0CF6">
              <w:t xml:space="preserve">, thinking about problems in the creative process, </w:t>
            </w:r>
            <w:proofErr w:type="gramStart"/>
            <w:r w:rsidR="009C0CF6">
              <w:t>drawing</w:t>
            </w:r>
            <w:proofErr w:type="gramEnd"/>
            <w:r w:rsidR="009C0CF6">
              <w:t xml:space="preserve">. </w:t>
            </w:r>
          </w:p>
          <w:p w14:paraId="3A6AB0F6" w14:textId="77777777" w:rsidR="00120349" w:rsidRDefault="00120349"/>
          <w:p w14:paraId="5091FBF3" w14:textId="00AF04D9" w:rsidR="00120349" w:rsidRDefault="00120349"/>
          <w:p w14:paraId="5559A6FD" w14:textId="77777777" w:rsidR="00120349" w:rsidRDefault="00120349"/>
          <w:p w14:paraId="176FDEEE" w14:textId="2A13B19F" w:rsidR="00120349" w:rsidRDefault="00120349"/>
        </w:tc>
        <w:tc>
          <w:tcPr>
            <w:tcW w:w="6963" w:type="dxa"/>
          </w:tcPr>
          <w:p w14:paraId="39C813E6" w14:textId="747AD5F7" w:rsidR="00120349" w:rsidRDefault="00325B63">
            <w:r w:rsidRPr="0045093D">
              <w:rPr>
                <w:b/>
              </w:rPr>
              <w:t>What would make the work better?</w:t>
            </w:r>
            <w:r>
              <w:t xml:space="preserve"> </w:t>
            </w:r>
            <w:r w:rsidR="009C0CF6" w:rsidRPr="0045093D">
              <w:rPr>
                <w:i/>
              </w:rPr>
              <w:t xml:space="preserve">More/less time. </w:t>
            </w:r>
            <w:r w:rsidR="0045093D" w:rsidRPr="0045093D">
              <w:rPr>
                <w:i/>
              </w:rPr>
              <w:t xml:space="preserve">Improvements in making skills. </w:t>
            </w:r>
          </w:p>
        </w:tc>
      </w:tr>
      <w:tr w:rsidR="00120349" w14:paraId="4008473B" w14:textId="77777777" w:rsidTr="009F2924">
        <w:trPr>
          <w:trHeight w:val="1940"/>
        </w:trPr>
        <w:tc>
          <w:tcPr>
            <w:tcW w:w="6963" w:type="dxa"/>
          </w:tcPr>
          <w:p w14:paraId="1A4F73D3" w14:textId="3A7A6BF8" w:rsidR="00120349" w:rsidRDefault="005C3CCE">
            <w:r w:rsidRPr="0045093D">
              <w:rPr>
                <w:b/>
              </w:rPr>
              <w:t>What was the best part of my 3D project?</w:t>
            </w:r>
            <w:r w:rsidR="009C0CF6">
              <w:t xml:space="preserve"> For </w:t>
            </w:r>
            <w:proofErr w:type="spellStart"/>
            <w:r w:rsidR="009C0CF6">
              <w:t>eg</w:t>
            </w:r>
            <w:proofErr w:type="spellEnd"/>
            <w:r w:rsidR="009C0CF6">
              <w:t xml:space="preserve">. Discussion in a group, learning new techniques. </w:t>
            </w:r>
          </w:p>
          <w:p w14:paraId="2AE50111" w14:textId="6B680D8D" w:rsidR="00120349" w:rsidRDefault="00120349"/>
          <w:p w14:paraId="2CF8FFA8" w14:textId="77777777" w:rsidR="00120349" w:rsidRDefault="00120349"/>
          <w:p w14:paraId="3F6DEF06" w14:textId="5BD59D1B" w:rsidR="005C3CCE" w:rsidRDefault="005C3CCE"/>
        </w:tc>
        <w:tc>
          <w:tcPr>
            <w:tcW w:w="6963" w:type="dxa"/>
          </w:tcPr>
          <w:p w14:paraId="77778A79" w14:textId="782EAE49" w:rsidR="00120349" w:rsidRPr="0045093D" w:rsidRDefault="0045093D">
            <w:pPr>
              <w:rPr>
                <w:b/>
              </w:rPr>
            </w:pPr>
            <w:r w:rsidRPr="0045093D">
              <w:rPr>
                <w:b/>
              </w:rPr>
              <w:t>Would you give their</w:t>
            </w:r>
            <w:r w:rsidR="00973719" w:rsidRPr="0045093D">
              <w:rPr>
                <w:b/>
              </w:rPr>
              <w:t xml:space="preserve"> work a Pass, Merit or Distinction? </w:t>
            </w:r>
          </w:p>
        </w:tc>
      </w:tr>
      <w:tr w:rsidR="00120349" w14:paraId="2C9A70B7" w14:textId="77777777" w:rsidTr="009F2924">
        <w:trPr>
          <w:trHeight w:val="2412"/>
        </w:trPr>
        <w:tc>
          <w:tcPr>
            <w:tcW w:w="6963" w:type="dxa"/>
          </w:tcPr>
          <w:p w14:paraId="44A9C7D7" w14:textId="372C391B" w:rsidR="00120349" w:rsidRPr="001544B3" w:rsidRDefault="005C3CCE">
            <w:pPr>
              <w:rPr>
                <w:i/>
              </w:rPr>
            </w:pPr>
            <w:r w:rsidRPr="0045093D">
              <w:rPr>
                <w:b/>
              </w:rPr>
              <w:t>Have I posted ALL work to my blog?</w:t>
            </w:r>
            <w:r>
              <w:t xml:space="preserve"> </w:t>
            </w:r>
            <w:r w:rsidR="0045093D" w:rsidRPr="001544B3">
              <w:rPr>
                <w:i/>
              </w:rPr>
              <w:t>Against the checklist</w:t>
            </w:r>
            <w:r w:rsidR="0045093D">
              <w:t>.</w:t>
            </w:r>
            <w:r w:rsidR="001544B3">
              <w:t xml:space="preserve"> </w:t>
            </w:r>
            <w:r w:rsidR="001544B3" w:rsidRPr="001544B3">
              <w:rPr>
                <w:i/>
              </w:rPr>
              <w:t>What is missing?</w:t>
            </w:r>
          </w:p>
          <w:p w14:paraId="64D5C704" w14:textId="77777777" w:rsidR="00120349" w:rsidRDefault="00120349"/>
          <w:p w14:paraId="01C26065" w14:textId="77777777" w:rsidR="00120349" w:rsidRDefault="00120349"/>
          <w:p w14:paraId="17F2E6FD" w14:textId="77777777" w:rsidR="005C3CCE" w:rsidRDefault="005C3CCE"/>
          <w:p w14:paraId="18A18544" w14:textId="18F8B2DF" w:rsidR="005C3CCE" w:rsidRDefault="005C3CCE"/>
        </w:tc>
        <w:tc>
          <w:tcPr>
            <w:tcW w:w="6963" w:type="dxa"/>
          </w:tcPr>
          <w:p w14:paraId="07824B96" w14:textId="47342996" w:rsidR="00120349" w:rsidRPr="0045093D" w:rsidRDefault="00325B63">
            <w:pPr>
              <w:rPr>
                <w:b/>
              </w:rPr>
            </w:pPr>
            <w:r w:rsidRPr="0045093D">
              <w:rPr>
                <w:b/>
              </w:rPr>
              <w:t>Has ALL their work been posted to their blog?</w:t>
            </w:r>
            <w:r w:rsidR="00A86282">
              <w:rPr>
                <w:b/>
              </w:rPr>
              <w:t xml:space="preserve"> </w:t>
            </w:r>
            <w:r w:rsidR="00A86282" w:rsidRPr="001544B3">
              <w:rPr>
                <w:i/>
              </w:rPr>
              <w:t>What is missing</w:t>
            </w:r>
            <w:r w:rsidR="001544B3">
              <w:rPr>
                <w:i/>
              </w:rPr>
              <w:t>?</w:t>
            </w:r>
          </w:p>
        </w:tc>
      </w:tr>
      <w:tr w:rsidR="00120349" w14:paraId="6FA2C694" w14:textId="77777777" w:rsidTr="009F2924">
        <w:trPr>
          <w:trHeight w:val="2412"/>
        </w:trPr>
        <w:tc>
          <w:tcPr>
            <w:tcW w:w="6963" w:type="dxa"/>
          </w:tcPr>
          <w:p w14:paraId="6C427EB6" w14:textId="1B484D2B" w:rsidR="00120349" w:rsidRDefault="005C3CCE">
            <w:r w:rsidRPr="0045093D">
              <w:rPr>
                <w:b/>
              </w:rPr>
              <w:t>What did I learn during the course of this project?</w:t>
            </w:r>
            <w:r>
              <w:t xml:space="preserve"> </w:t>
            </w:r>
            <w:r w:rsidR="009C0CF6">
              <w:t xml:space="preserve">For </w:t>
            </w:r>
            <w:proofErr w:type="spellStart"/>
            <w:r w:rsidR="009C0CF6">
              <w:t>eg</w:t>
            </w:r>
            <w:proofErr w:type="spellEnd"/>
            <w:r w:rsidR="009C0CF6">
              <w:t>. practical techniques, use of specific tools and equipment</w:t>
            </w:r>
          </w:p>
          <w:p w14:paraId="0BE0BCF9" w14:textId="77777777" w:rsidR="00120349" w:rsidRDefault="00120349"/>
          <w:p w14:paraId="6938CA93" w14:textId="77777777" w:rsidR="00120349" w:rsidRDefault="00120349"/>
          <w:p w14:paraId="3BE2F14D" w14:textId="0F30100C" w:rsidR="00120349" w:rsidRDefault="00120349"/>
        </w:tc>
        <w:tc>
          <w:tcPr>
            <w:tcW w:w="6963" w:type="dxa"/>
          </w:tcPr>
          <w:p w14:paraId="0C4FE221" w14:textId="0B3FB1DA" w:rsidR="00120349" w:rsidRPr="0045093D" w:rsidRDefault="00973719">
            <w:pPr>
              <w:rPr>
                <w:b/>
              </w:rPr>
            </w:pPr>
            <w:r w:rsidRPr="0045093D">
              <w:rPr>
                <w:b/>
              </w:rPr>
              <w:t xml:space="preserve">What did the student learn during this project? </w:t>
            </w:r>
          </w:p>
        </w:tc>
      </w:tr>
    </w:tbl>
    <w:p w14:paraId="6BE031FE" w14:textId="71305B62" w:rsidR="00120349" w:rsidRDefault="00120349"/>
    <w:p w14:paraId="672EAD0B" w14:textId="72AE4472" w:rsidR="00120349" w:rsidRDefault="00120349"/>
    <w:p w14:paraId="26EE2A46" w14:textId="43D1FBE8" w:rsidR="00120349" w:rsidRDefault="00120349">
      <w:r w:rsidRPr="00325B63">
        <w:rPr>
          <w:sz w:val="32"/>
          <w:szCs w:val="32"/>
        </w:rPr>
        <w:t>Student</w:t>
      </w:r>
      <w:r w:rsidR="005C3CCE" w:rsidRPr="00325B63">
        <w:rPr>
          <w:sz w:val="32"/>
          <w:szCs w:val="32"/>
        </w:rPr>
        <w:t xml:space="preserve"> 1</w:t>
      </w:r>
      <w:r w:rsidR="005C3CCE">
        <w:tab/>
      </w:r>
      <w:r w:rsidR="005C3CCE">
        <w:tab/>
      </w:r>
      <w:r w:rsidR="005C3CCE">
        <w:tab/>
      </w:r>
      <w:r w:rsidR="005C3CCE">
        <w:tab/>
      </w:r>
      <w:r w:rsidR="005C3CCE">
        <w:tab/>
      </w:r>
      <w:r w:rsidR="00E2666D">
        <w:tab/>
      </w:r>
      <w:r w:rsidR="00E2666D">
        <w:tab/>
      </w:r>
      <w:r w:rsidR="00E2666D">
        <w:tab/>
      </w:r>
      <w:r w:rsidR="00E2666D">
        <w:tab/>
      </w:r>
      <w:r w:rsidR="005C3CCE" w:rsidRPr="00325B63">
        <w:rPr>
          <w:sz w:val="32"/>
          <w:szCs w:val="32"/>
        </w:rPr>
        <w:t>Student 2</w:t>
      </w:r>
    </w:p>
    <w:p w14:paraId="2C3A601D" w14:textId="56860855" w:rsidR="005C3CCE" w:rsidRDefault="005C3CCE"/>
    <w:p w14:paraId="6EFA8FE0" w14:textId="77777777" w:rsidR="005C3CCE" w:rsidRDefault="005C3CCE"/>
    <w:sectPr w:rsidR="005C3CCE" w:rsidSect="009F2924">
      <w:pgSz w:w="16839" w:h="23814" w:code="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0349"/>
    <w:rsid w:val="00120349"/>
    <w:rsid w:val="001301FC"/>
    <w:rsid w:val="001544B3"/>
    <w:rsid w:val="002B3496"/>
    <w:rsid w:val="00325B63"/>
    <w:rsid w:val="003E299E"/>
    <w:rsid w:val="003E68A2"/>
    <w:rsid w:val="0045093D"/>
    <w:rsid w:val="004B7513"/>
    <w:rsid w:val="005C3CCE"/>
    <w:rsid w:val="008F503F"/>
    <w:rsid w:val="00973719"/>
    <w:rsid w:val="009C0CF6"/>
    <w:rsid w:val="009F2924"/>
    <w:rsid w:val="00A86282"/>
    <w:rsid w:val="00D13ABD"/>
    <w:rsid w:val="00E2666D"/>
    <w:rsid w:val="00E311A0"/>
    <w:rsid w:val="00FE2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DC4D42"/>
  <w15:chartTrackingRefBased/>
  <w15:docId w15:val="{00BB3611-61CB-A942-A266-F8FAE1497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203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F292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29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160E923F</Template>
  <TotalTime>49</TotalTime>
  <Pages>2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Whyte</dc:creator>
  <cp:keywords/>
  <dc:description/>
  <cp:lastModifiedBy>Paul Whyte</cp:lastModifiedBy>
  <cp:revision>6</cp:revision>
  <cp:lastPrinted>2021-09-27T16:03:00Z</cp:lastPrinted>
  <dcterms:created xsi:type="dcterms:W3CDTF">2021-09-27T16:04:00Z</dcterms:created>
  <dcterms:modified xsi:type="dcterms:W3CDTF">2021-09-27T21:06:00Z</dcterms:modified>
</cp:coreProperties>
</file>